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B10" w:rsidRPr="00790B10" w:rsidRDefault="00790B10" w:rsidP="009017EC">
      <w:pPr>
        <w:pStyle w:val="Nzev"/>
      </w:pPr>
      <w:r>
        <w:t>Závazná objednávka</w:t>
      </w:r>
      <w:r w:rsidR="008E331C">
        <w:t xml:space="preserve"> pobytu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25"/>
        <w:gridCol w:w="2338"/>
      </w:tblGrid>
      <w:tr w:rsidR="009017EC" w:rsidRPr="00790B10" w:rsidTr="001F4124">
        <w:trPr>
          <w:trHeight w:val="405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10" w:rsidRPr="001F4124" w:rsidRDefault="00B205B7" w:rsidP="00B205B7">
            <w:pPr>
              <w:pStyle w:val="Nzev"/>
              <w:spacing w:before="0" w:after="0"/>
              <w:rPr>
                <w:sz w:val="24"/>
                <w:szCs w:val="24"/>
              </w:rPr>
            </w:pPr>
            <w:r w:rsidRPr="001F4124">
              <w:rPr>
                <w:sz w:val="24"/>
                <w:szCs w:val="24"/>
              </w:rPr>
              <w:t>Gymnázium, SOŠ a VOŠ Ledeč nad Sázavou</w:t>
            </w:r>
          </w:p>
          <w:p w:rsidR="00790B10" w:rsidRPr="001F4124" w:rsidRDefault="00790B10" w:rsidP="00B205B7">
            <w:pPr>
              <w:pStyle w:val="Nzev"/>
              <w:spacing w:before="0" w:after="0"/>
              <w:rPr>
                <w:sz w:val="24"/>
                <w:szCs w:val="24"/>
              </w:rPr>
            </w:pPr>
            <w:r w:rsidRPr="001F4124">
              <w:rPr>
                <w:sz w:val="24"/>
                <w:szCs w:val="24"/>
              </w:rPr>
              <w:t>Koželská 551</w:t>
            </w:r>
          </w:p>
          <w:p w:rsidR="00790B10" w:rsidRPr="001F4124" w:rsidRDefault="00B205B7" w:rsidP="00B205B7">
            <w:pPr>
              <w:pStyle w:val="Nzev"/>
              <w:spacing w:before="0" w:after="0"/>
              <w:rPr>
                <w:rFonts w:ascii="Arial" w:hAnsi="Arial"/>
                <w:noProof w:val="0"/>
                <w:sz w:val="24"/>
                <w:szCs w:val="24"/>
              </w:rPr>
            </w:pPr>
            <w:r w:rsidRPr="001F4124">
              <w:rPr>
                <w:sz w:val="24"/>
                <w:szCs w:val="24"/>
              </w:rPr>
              <w:t xml:space="preserve">584 01 </w:t>
            </w:r>
            <w:r w:rsidR="00790B10" w:rsidRPr="001F4124">
              <w:rPr>
                <w:sz w:val="24"/>
                <w:szCs w:val="24"/>
              </w:rPr>
              <w:t>Ledeč nad Sázavou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10" w:rsidRPr="001F4124" w:rsidRDefault="00790B10" w:rsidP="00B205B7">
            <w:pPr>
              <w:jc w:val="left"/>
              <w:rPr>
                <w:rFonts w:ascii="Arial" w:hAnsi="Arial"/>
                <w:noProof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790B10" w:rsidRPr="001F4124" w:rsidRDefault="00DE5A3E" w:rsidP="00B205B7">
            <w:pPr>
              <w:jc w:val="left"/>
              <w:rPr>
                <w:rFonts w:cs="Times New Roman"/>
                <w:b/>
                <w:bCs/>
                <w:kern w:val="28"/>
                <w:sz w:val="24"/>
                <w:szCs w:val="24"/>
              </w:rPr>
            </w:pPr>
            <w:r w:rsidRPr="001F4124">
              <w:rPr>
                <w:rFonts w:cs="Times New Roman"/>
                <w:b/>
                <w:bCs/>
                <w:kern w:val="28"/>
                <w:sz w:val="24"/>
                <w:szCs w:val="24"/>
              </w:rPr>
              <w:t>IČ: 60126647</w:t>
            </w:r>
          </w:p>
          <w:p w:rsidR="00DE5A3E" w:rsidRPr="001F4124" w:rsidRDefault="00DE5A3E" w:rsidP="00B205B7">
            <w:pPr>
              <w:jc w:val="left"/>
              <w:rPr>
                <w:rFonts w:cs="Times New Roman"/>
                <w:b/>
                <w:bCs/>
                <w:kern w:val="28"/>
                <w:sz w:val="24"/>
                <w:szCs w:val="24"/>
              </w:rPr>
            </w:pPr>
          </w:p>
          <w:p w:rsidR="00DE5A3E" w:rsidRPr="001F4124" w:rsidRDefault="00DE5A3E" w:rsidP="00B205B7">
            <w:pPr>
              <w:jc w:val="left"/>
              <w:rPr>
                <w:rFonts w:ascii="Arial" w:hAnsi="Arial"/>
                <w:noProof w:val="0"/>
                <w:sz w:val="24"/>
                <w:szCs w:val="24"/>
              </w:rPr>
            </w:pPr>
            <w:r w:rsidRPr="001F4124">
              <w:rPr>
                <w:rFonts w:cs="Times New Roman"/>
                <w:b/>
                <w:bCs/>
                <w:kern w:val="28"/>
                <w:sz w:val="24"/>
                <w:szCs w:val="24"/>
              </w:rPr>
              <w:t>DIČ: CZ60126647</w:t>
            </w:r>
          </w:p>
        </w:tc>
      </w:tr>
    </w:tbl>
    <w:p w:rsidR="001F4124" w:rsidRDefault="001F4124"/>
    <w:tbl>
      <w:tblPr>
        <w:tblW w:w="97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381"/>
        <w:gridCol w:w="1382"/>
        <w:gridCol w:w="1348"/>
        <w:gridCol w:w="1415"/>
        <w:gridCol w:w="1382"/>
        <w:gridCol w:w="1382"/>
      </w:tblGrid>
      <w:tr w:rsidR="001F4124" w:rsidRPr="001F0133" w:rsidTr="00462BA6">
        <w:trPr>
          <w:trHeight w:val="40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pStyle w:val="Nzev"/>
              <w:jc w:val="left"/>
              <w:rPr>
                <w:rFonts w:cs="Segoe UI Light"/>
                <w:sz w:val="22"/>
                <w:szCs w:val="22"/>
              </w:rPr>
            </w:pPr>
            <w:r w:rsidRPr="001F0133">
              <w:rPr>
                <w:rFonts w:cs="Segoe UI Light"/>
                <w:sz w:val="22"/>
                <w:szCs w:val="22"/>
              </w:rPr>
              <w:t>Datum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>Snídaně (počet)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1373AF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 xml:space="preserve">Oběd </w:t>
            </w:r>
          </w:p>
          <w:p w:rsidR="001F4124" w:rsidRPr="001F0133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>(počet)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>Večeře (počet)</w:t>
            </w:r>
          </w:p>
        </w:tc>
        <w:tc>
          <w:tcPr>
            <w:tcW w:w="1415" w:type="dxa"/>
            <w:vAlign w:val="center"/>
          </w:tcPr>
          <w:p w:rsidR="001F4124" w:rsidRPr="001F0133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>Ubytování (počet osob)</w:t>
            </w:r>
          </w:p>
        </w:tc>
        <w:tc>
          <w:tcPr>
            <w:tcW w:w="1382" w:type="dxa"/>
            <w:vAlign w:val="center"/>
          </w:tcPr>
          <w:p w:rsidR="001F4124" w:rsidRPr="001F0133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>Hala</w:t>
            </w:r>
          </w:p>
          <w:p w:rsidR="001F4124" w:rsidRPr="001F0133" w:rsidRDefault="00BD20B7" w:rsidP="001F0133">
            <w:pPr>
              <w:jc w:val="center"/>
              <w:rPr>
                <w:rFonts w:cs="Segoe UI Light"/>
                <w:b/>
                <w:noProof w:val="0"/>
              </w:rPr>
            </w:pPr>
            <w:r>
              <w:rPr>
                <w:rFonts w:cs="Segoe UI Light"/>
                <w:b/>
                <w:noProof w:val="0"/>
              </w:rPr>
              <w:t xml:space="preserve">od </w:t>
            </w:r>
            <w:r w:rsidR="001F4124" w:rsidRPr="001F0133">
              <w:rPr>
                <w:rFonts w:cs="Segoe UI Light"/>
                <w:b/>
                <w:noProof w:val="0"/>
              </w:rPr>
              <w:t>- do</w:t>
            </w:r>
          </w:p>
        </w:tc>
        <w:tc>
          <w:tcPr>
            <w:tcW w:w="1382" w:type="dxa"/>
            <w:vAlign w:val="center"/>
          </w:tcPr>
          <w:p w:rsidR="001F4124" w:rsidRPr="001F0133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>Venkovní hřiště</w:t>
            </w:r>
          </w:p>
          <w:p w:rsidR="001F4124" w:rsidRPr="001F0133" w:rsidRDefault="00BD20B7" w:rsidP="001F0133">
            <w:pPr>
              <w:jc w:val="center"/>
              <w:rPr>
                <w:rFonts w:cs="Segoe UI Light"/>
                <w:b/>
                <w:noProof w:val="0"/>
              </w:rPr>
            </w:pPr>
            <w:r>
              <w:rPr>
                <w:rFonts w:cs="Segoe UI Light"/>
                <w:b/>
                <w:noProof w:val="0"/>
              </w:rPr>
              <w:t xml:space="preserve">od </w:t>
            </w:r>
            <w:r w:rsidR="001F4124" w:rsidRPr="001F0133">
              <w:rPr>
                <w:rFonts w:cs="Segoe UI Light"/>
                <w:b/>
                <w:noProof w:val="0"/>
              </w:rPr>
              <w:t>- do</w:t>
            </w: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F4124" w:rsidRPr="00790B10" w:rsidRDefault="001F4124" w:rsidP="001F4124">
            <w:pPr>
              <w:pStyle w:val="Nzev"/>
              <w:jc w:val="center"/>
              <w:rPr>
                <w:rFonts w:cs="Segoe UI Light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1F4124" w:rsidRPr="00790B10" w:rsidRDefault="001F4124" w:rsidP="001F4124">
            <w:pPr>
              <w:jc w:val="center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1F4124" w:rsidRPr="00790B10" w:rsidRDefault="001F4124" w:rsidP="001F4124">
            <w:pPr>
              <w:jc w:val="center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F4124" w:rsidRPr="00790B10" w:rsidRDefault="001F4124" w:rsidP="001F4124">
            <w:pPr>
              <w:jc w:val="center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1F4124" w:rsidRPr="009017EC" w:rsidRDefault="001F4124" w:rsidP="001F4124">
            <w:pPr>
              <w:jc w:val="center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1F4124" w:rsidRPr="00A1768F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  <w:p w:rsidR="00A1768F" w:rsidRPr="00A1768F" w:rsidRDefault="00A1768F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  <w:p w:rsidR="00A1768F" w:rsidRPr="00A1768F" w:rsidRDefault="00A1768F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9017EC" w:rsidRDefault="001F4124" w:rsidP="001F4124">
            <w:pPr>
              <w:jc w:val="center"/>
              <w:rPr>
                <w:rFonts w:cs="Segoe UI Light"/>
                <w:noProof w:val="0"/>
                <w:sz w:val="24"/>
                <w:szCs w:val="24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9241DC" w:rsidRPr="001F0133" w:rsidRDefault="009241DC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462BA6" w:rsidRPr="001F0133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62BA6" w:rsidRPr="001F0133" w:rsidRDefault="00462BA6" w:rsidP="00462BA6">
            <w:pPr>
              <w:pStyle w:val="Nzev"/>
              <w:jc w:val="left"/>
              <w:rPr>
                <w:rFonts w:cs="Segoe UI Light"/>
                <w:sz w:val="20"/>
                <w:szCs w:val="20"/>
              </w:rPr>
            </w:pPr>
            <w:r w:rsidRPr="001F0133">
              <w:rPr>
                <w:rFonts w:cs="Segoe UI Light"/>
                <w:sz w:val="20"/>
                <w:szCs w:val="20"/>
              </w:rPr>
              <w:t xml:space="preserve">Časy výdeje </w:t>
            </w:r>
            <w:r>
              <w:rPr>
                <w:rFonts w:cs="Segoe UI Light"/>
                <w:sz w:val="20"/>
                <w:szCs w:val="20"/>
              </w:rPr>
              <w:t xml:space="preserve">stravy </w:t>
            </w:r>
            <w:r w:rsidRPr="001F0133">
              <w:rPr>
                <w:rFonts w:cs="Segoe UI Light"/>
                <w:sz w:val="20"/>
                <w:szCs w:val="20"/>
              </w:rPr>
              <w:t>(návrh)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462BA6" w:rsidRPr="00462BA6" w:rsidRDefault="005D42C4" w:rsidP="00213EEC">
            <w:pPr>
              <w:jc w:val="center"/>
              <w:rPr>
                <w:rFonts w:cs="Segoe UI Light"/>
              </w:rPr>
            </w:pPr>
            <w:r>
              <w:rPr>
                <w:rFonts w:cs="Segoe UI Light"/>
              </w:rPr>
              <w:t>7</w:t>
            </w:r>
            <w:r w:rsidR="00462BA6" w:rsidRPr="00462BA6">
              <w:rPr>
                <w:rFonts w:cs="Segoe UI Light"/>
              </w:rPr>
              <w:t>.</w:t>
            </w:r>
            <w:r>
              <w:rPr>
                <w:rFonts w:cs="Segoe UI Light"/>
              </w:rPr>
              <w:t>45</w:t>
            </w:r>
            <w:r w:rsidR="00462BA6" w:rsidRPr="00462BA6">
              <w:rPr>
                <w:rFonts w:cs="Segoe UI Light"/>
              </w:rPr>
              <w:t xml:space="preserve"> - 8.</w:t>
            </w:r>
            <w:r>
              <w:rPr>
                <w:rFonts w:cs="Segoe UI Light"/>
              </w:rPr>
              <w:t>45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462BA6" w:rsidRPr="00462BA6" w:rsidRDefault="00462BA6" w:rsidP="00213EEC">
            <w:pPr>
              <w:jc w:val="center"/>
              <w:rPr>
                <w:rFonts w:cs="Segoe UI Light"/>
              </w:rPr>
            </w:pPr>
            <w:r w:rsidRPr="00462BA6">
              <w:rPr>
                <w:rFonts w:cs="Segoe UI Light"/>
              </w:rPr>
              <w:t>11.</w:t>
            </w:r>
            <w:r w:rsidR="005D42C4">
              <w:rPr>
                <w:rFonts w:cs="Segoe UI Light"/>
              </w:rPr>
              <w:t>3</w:t>
            </w:r>
            <w:r w:rsidRPr="00462BA6">
              <w:rPr>
                <w:rFonts w:cs="Segoe UI Light"/>
              </w:rPr>
              <w:t>0 - 12.</w:t>
            </w:r>
            <w:r w:rsidR="005D42C4">
              <w:rPr>
                <w:rFonts w:cs="Segoe UI Light"/>
              </w:rPr>
              <w:t>3</w:t>
            </w:r>
            <w:r w:rsidRPr="00462BA6">
              <w:rPr>
                <w:rFonts w:cs="Segoe UI Light"/>
              </w:rPr>
              <w:t>0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462BA6" w:rsidRPr="00462BA6" w:rsidRDefault="00462BA6" w:rsidP="00213EEC">
            <w:pPr>
              <w:jc w:val="center"/>
              <w:rPr>
                <w:rFonts w:cs="Segoe UI Light"/>
              </w:rPr>
            </w:pPr>
            <w:r w:rsidRPr="00462BA6">
              <w:rPr>
                <w:rFonts w:cs="Segoe UI Light"/>
              </w:rPr>
              <w:t>17.</w:t>
            </w:r>
            <w:r w:rsidR="005D42C4">
              <w:rPr>
                <w:rFonts w:cs="Segoe UI Light"/>
              </w:rPr>
              <w:t>3</w:t>
            </w:r>
            <w:r w:rsidRPr="00462BA6">
              <w:rPr>
                <w:rFonts w:cs="Segoe UI Light"/>
              </w:rPr>
              <w:t>0 - 1</w:t>
            </w:r>
            <w:r w:rsidR="005D42C4">
              <w:rPr>
                <w:rFonts w:cs="Segoe UI Light"/>
              </w:rPr>
              <w:t>8</w:t>
            </w:r>
            <w:r w:rsidRPr="00462BA6">
              <w:rPr>
                <w:rFonts w:cs="Segoe UI Light"/>
              </w:rPr>
              <w:t>.</w:t>
            </w:r>
            <w:r w:rsidR="005D42C4">
              <w:rPr>
                <w:rFonts w:cs="Segoe UI Light"/>
              </w:rPr>
              <w:t>3</w:t>
            </w:r>
            <w:r w:rsidRPr="00462BA6">
              <w:rPr>
                <w:rFonts w:cs="Segoe UI Light"/>
              </w:rPr>
              <w:t>0</w:t>
            </w:r>
          </w:p>
        </w:tc>
        <w:tc>
          <w:tcPr>
            <w:tcW w:w="1415" w:type="dxa"/>
            <w:vAlign w:val="center"/>
          </w:tcPr>
          <w:p w:rsidR="00462BA6" w:rsidRPr="001F0133" w:rsidRDefault="00462BA6" w:rsidP="00213EEC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462BA6" w:rsidRPr="001F0133" w:rsidRDefault="00462BA6" w:rsidP="00213EEC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462BA6" w:rsidRPr="001F0133" w:rsidRDefault="00462BA6" w:rsidP="00213EEC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</w:tbl>
    <w:p w:rsidR="001F4124" w:rsidRDefault="001F4124"/>
    <w:tbl>
      <w:tblPr>
        <w:tblStyle w:val="Mkatabulky"/>
        <w:tblW w:w="9639" w:type="dxa"/>
        <w:tblInd w:w="108" w:type="dxa"/>
        <w:tblLook w:val="04A0" w:firstRow="1" w:lastRow="0" w:firstColumn="1" w:lastColumn="0" w:noHBand="0" w:noVBand="1"/>
      </w:tblPr>
      <w:tblGrid>
        <w:gridCol w:w="4781"/>
        <w:gridCol w:w="2444"/>
        <w:gridCol w:w="2414"/>
      </w:tblGrid>
      <w:tr w:rsidR="001F0133" w:rsidTr="008F6AF0">
        <w:trPr>
          <w:trHeight w:val="283"/>
        </w:trPr>
        <w:tc>
          <w:tcPr>
            <w:tcW w:w="4781" w:type="dxa"/>
          </w:tcPr>
          <w:p w:rsidR="001F0133" w:rsidRDefault="001F0133">
            <w:r>
              <w:t>Datum příjezdu</w:t>
            </w:r>
            <w:r w:rsidR="008F6AF0">
              <w:t>:</w:t>
            </w:r>
          </w:p>
        </w:tc>
        <w:tc>
          <w:tcPr>
            <w:tcW w:w="2444" w:type="dxa"/>
          </w:tcPr>
          <w:p w:rsidR="001F0133" w:rsidRDefault="001F0133" w:rsidP="001F0133">
            <w:r>
              <w:t>Č</w:t>
            </w:r>
            <w:r w:rsidRPr="00A1768F">
              <w:t>as převzetí pokojů</w:t>
            </w:r>
            <w:r>
              <w:t xml:space="preserve"> po </w:t>
            </w:r>
          </w:p>
        </w:tc>
        <w:tc>
          <w:tcPr>
            <w:tcW w:w="2414" w:type="dxa"/>
          </w:tcPr>
          <w:p w:rsidR="001F0133" w:rsidRDefault="001F0133" w:rsidP="00A1768F">
            <w:r>
              <w:t>14:00 hod.</w:t>
            </w:r>
          </w:p>
        </w:tc>
      </w:tr>
      <w:tr w:rsidR="001F0133" w:rsidTr="008F6AF0">
        <w:trPr>
          <w:trHeight w:val="283"/>
        </w:trPr>
        <w:tc>
          <w:tcPr>
            <w:tcW w:w="4781" w:type="dxa"/>
          </w:tcPr>
          <w:p w:rsidR="001F0133" w:rsidRDefault="001F0133" w:rsidP="001F0133">
            <w:r>
              <w:t>Datum odjezdu</w:t>
            </w:r>
            <w:r w:rsidR="008F6AF0">
              <w:t>:</w:t>
            </w:r>
          </w:p>
        </w:tc>
        <w:tc>
          <w:tcPr>
            <w:tcW w:w="2444" w:type="dxa"/>
          </w:tcPr>
          <w:p w:rsidR="001F0133" w:rsidRDefault="001F0133" w:rsidP="001F0133">
            <w:r>
              <w:t>Č</w:t>
            </w:r>
            <w:r w:rsidRPr="00A1768F">
              <w:t xml:space="preserve">as </w:t>
            </w:r>
            <w:r>
              <w:t>vrácení</w:t>
            </w:r>
            <w:r w:rsidRPr="00A1768F">
              <w:t xml:space="preserve"> pokojů</w:t>
            </w:r>
            <w:r>
              <w:t xml:space="preserve"> do </w:t>
            </w:r>
          </w:p>
        </w:tc>
        <w:tc>
          <w:tcPr>
            <w:tcW w:w="2414" w:type="dxa"/>
          </w:tcPr>
          <w:p w:rsidR="001F0133" w:rsidRDefault="001F0133" w:rsidP="001F0133">
            <w:r>
              <w:t>10:00 hod.</w:t>
            </w:r>
          </w:p>
        </w:tc>
      </w:tr>
      <w:tr w:rsidR="001F0133" w:rsidTr="008F6AF0">
        <w:trPr>
          <w:trHeight w:val="283"/>
        </w:trPr>
        <w:tc>
          <w:tcPr>
            <w:tcW w:w="4781" w:type="dxa"/>
          </w:tcPr>
          <w:p w:rsidR="001F0133" w:rsidRDefault="001F0133" w:rsidP="001F0133"/>
        </w:tc>
        <w:tc>
          <w:tcPr>
            <w:tcW w:w="4858" w:type="dxa"/>
            <w:gridSpan w:val="2"/>
          </w:tcPr>
          <w:p w:rsidR="001F0133" w:rsidRDefault="001F0133" w:rsidP="001F0133">
            <w:r>
              <w:t>(časy lze podle možnosti dohodou upravit)</w:t>
            </w:r>
          </w:p>
        </w:tc>
      </w:tr>
    </w:tbl>
    <w:p w:rsidR="001F0133" w:rsidRDefault="001F0133"/>
    <w:p w:rsidR="001F0133" w:rsidRDefault="001F0133" w:rsidP="001F0133">
      <w:r>
        <w:br w:type="page"/>
      </w:r>
    </w:p>
    <w:p w:rsidR="00A1768F" w:rsidRDefault="00A1768F"/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7"/>
        <w:gridCol w:w="162"/>
        <w:gridCol w:w="164"/>
        <w:gridCol w:w="164"/>
        <w:gridCol w:w="146"/>
      </w:tblGrid>
      <w:tr w:rsidR="009017EC" w:rsidRPr="009017EC" w:rsidTr="009241DC">
        <w:trPr>
          <w:trHeight w:val="36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7EC" w:rsidRDefault="00790B10" w:rsidP="009017EC">
            <w:pPr>
              <w:pStyle w:val="Nzev"/>
              <w:rPr>
                <w:rFonts w:cs="Segoe UI Light"/>
                <w:sz w:val="24"/>
                <w:szCs w:val="24"/>
              </w:rPr>
            </w:pPr>
            <w:r w:rsidRPr="009017EC">
              <w:rPr>
                <w:rFonts w:cs="Segoe UI Light"/>
                <w:sz w:val="24"/>
                <w:szCs w:val="24"/>
              </w:rPr>
              <w:t>Objednatel:</w:t>
            </w:r>
            <w:r w:rsidR="009241DC">
              <w:rPr>
                <w:rFonts w:cs="Segoe UI Light"/>
                <w:sz w:val="24"/>
                <w:szCs w:val="24"/>
              </w:rPr>
              <w:t xml:space="preserve"> </w:t>
            </w:r>
          </w:p>
          <w:p w:rsidR="00790B10" w:rsidRDefault="00790B10" w:rsidP="009017EC">
            <w:pPr>
              <w:pStyle w:val="Nzev"/>
              <w:rPr>
                <w:rFonts w:cs="Segoe UI Light"/>
                <w:sz w:val="24"/>
                <w:szCs w:val="24"/>
              </w:rPr>
            </w:pPr>
            <w:r w:rsidRPr="009017EC">
              <w:rPr>
                <w:rFonts w:cs="Segoe UI Light"/>
                <w:sz w:val="24"/>
                <w:szCs w:val="24"/>
              </w:rPr>
              <w:t>Adresa objednatele:</w:t>
            </w:r>
          </w:p>
          <w:p w:rsidR="00682E9A" w:rsidRPr="00682E9A" w:rsidRDefault="00682E9A" w:rsidP="00682E9A">
            <w:pPr>
              <w:rPr>
                <w:rFonts w:cs="Segoe UI Light"/>
                <w:b/>
                <w:bCs/>
                <w:kern w:val="28"/>
                <w:sz w:val="24"/>
                <w:szCs w:val="24"/>
              </w:rPr>
            </w:pPr>
            <w:r w:rsidRPr="00682E9A">
              <w:rPr>
                <w:rFonts w:cs="Segoe UI Light"/>
                <w:b/>
                <w:bCs/>
                <w:kern w:val="28"/>
                <w:sz w:val="24"/>
                <w:szCs w:val="24"/>
              </w:rPr>
              <w:t>IČ, DIČ:</w:t>
            </w:r>
          </w:p>
          <w:p w:rsidR="00790B10" w:rsidRPr="009017EC" w:rsidRDefault="00790B10" w:rsidP="009017EC">
            <w:pPr>
              <w:pStyle w:val="Nzev"/>
              <w:rPr>
                <w:rFonts w:cs="Segoe UI Light"/>
                <w:sz w:val="24"/>
                <w:szCs w:val="24"/>
              </w:rPr>
            </w:pPr>
            <w:r w:rsidRPr="009017EC">
              <w:rPr>
                <w:rFonts w:cs="Segoe UI Light"/>
                <w:sz w:val="24"/>
                <w:szCs w:val="24"/>
              </w:rPr>
              <w:t>Telefon:</w:t>
            </w:r>
          </w:p>
          <w:p w:rsidR="00790B10" w:rsidRPr="009017EC" w:rsidRDefault="00790B10" w:rsidP="009017EC">
            <w:pPr>
              <w:pStyle w:val="Nzev"/>
              <w:rPr>
                <w:rFonts w:cs="Segoe UI Light"/>
                <w:sz w:val="24"/>
                <w:szCs w:val="24"/>
              </w:rPr>
            </w:pPr>
            <w:r w:rsidRPr="009017EC">
              <w:rPr>
                <w:rFonts w:cs="Segoe UI Light"/>
                <w:sz w:val="24"/>
                <w:szCs w:val="24"/>
              </w:rPr>
              <w:t>e-mail:</w:t>
            </w:r>
          </w:p>
          <w:p w:rsidR="00790B10" w:rsidRPr="00790B10" w:rsidRDefault="00790B10" w:rsidP="009017EC">
            <w:pPr>
              <w:pStyle w:val="Nzev"/>
              <w:rPr>
                <w:rFonts w:cs="Segoe UI Light"/>
                <w:sz w:val="24"/>
                <w:szCs w:val="24"/>
              </w:rPr>
            </w:pPr>
            <w:r w:rsidRPr="009017EC">
              <w:rPr>
                <w:rFonts w:cs="Segoe UI Light"/>
                <w:sz w:val="24"/>
                <w:szCs w:val="24"/>
              </w:rPr>
              <w:t>P</w:t>
            </w:r>
            <w:r w:rsidRPr="00790B10">
              <w:rPr>
                <w:rFonts w:cs="Segoe UI Light"/>
                <w:sz w:val="24"/>
                <w:szCs w:val="24"/>
              </w:rPr>
              <w:t>odpis</w:t>
            </w:r>
            <w:r w:rsidR="00B205B7">
              <w:rPr>
                <w:rFonts w:cs="Segoe UI Light"/>
                <w:sz w:val="24"/>
                <w:szCs w:val="24"/>
              </w:rPr>
              <w:t>, razítko</w:t>
            </w:r>
            <w:r w:rsidRPr="00790B10">
              <w:rPr>
                <w:rFonts w:cs="Segoe UI Light"/>
                <w:sz w:val="24"/>
                <w:szCs w:val="24"/>
              </w:rPr>
              <w:t>: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B10" w:rsidRPr="00790B10" w:rsidRDefault="00790B10" w:rsidP="00790B10">
            <w:pPr>
              <w:jc w:val="left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10" w:rsidRPr="00790B10" w:rsidRDefault="00790B10" w:rsidP="00790B10">
            <w:pPr>
              <w:jc w:val="left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10" w:rsidRPr="00790B10" w:rsidRDefault="00790B10" w:rsidP="00790B10">
            <w:pPr>
              <w:jc w:val="left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:rsidR="00790B10" w:rsidRPr="009017EC" w:rsidRDefault="00790B10" w:rsidP="00790B10">
            <w:pPr>
              <w:jc w:val="left"/>
              <w:rPr>
                <w:rFonts w:cs="Segoe UI Light"/>
                <w:noProof w:val="0"/>
                <w:sz w:val="24"/>
                <w:szCs w:val="24"/>
              </w:rPr>
            </w:pPr>
          </w:p>
        </w:tc>
      </w:tr>
    </w:tbl>
    <w:p w:rsidR="002F23FF" w:rsidRPr="009017EC" w:rsidRDefault="002F23FF" w:rsidP="00812C05">
      <w:pPr>
        <w:rPr>
          <w:rFonts w:cs="Segoe UI Light"/>
          <w:sz w:val="24"/>
          <w:szCs w:val="24"/>
        </w:rPr>
      </w:pPr>
    </w:p>
    <w:p w:rsidR="00B205B7" w:rsidRDefault="00B205B7" w:rsidP="009241DC">
      <w:pPr>
        <w:jc w:val="left"/>
        <w:rPr>
          <w:rFonts w:cs="Segoe UI Light"/>
          <w:sz w:val="24"/>
          <w:szCs w:val="24"/>
        </w:rPr>
      </w:pPr>
      <w:r>
        <w:rPr>
          <w:rFonts w:cs="Segoe UI Light"/>
          <w:sz w:val="24"/>
          <w:szCs w:val="24"/>
        </w:rPr>
        <w:t xml:space="preserve">Vyplněnou a </w:t>
      </w:r>
      <w:r w:rsidR="001F0133">
        <w:rPr>
          <w:rFonts w:cs="Segoe UI Light"/>
          <w:sz w:val="24"/>
          <w:szCs w:val="24"/>
        </w:rPr>
        <w:t>potvrzenou</w:t>
      </w:r>
      <w:r>
        <w:rPr>
          <w:rFonts w:cs="Segoe UI Light"/>
          <w:sz w:val="24"/>
          <w:szCs w:val="24"/>
        </w:rPr>
        <w:t xml:space="preserve"> objednávku zašlete</w:t>
      </w:r>
      <w:r w:rsidR="008F6AF0">
        <w:rPr>
          <w:rFonts w:cs="Segoe UI Light"/>
          <w:sz w:val="24"/>
          <w:szCs w:val="24"/>
        </w:rPr>
        <w:t xml:space="preserve"> </w:t>
      </w:r>
      <w:r w:rsidR="001F0133">
        <w:rPr>
          <w:rFonts w:cs="Segoe UI Light"/>
          <w:sz w:val="24"/>
          <w:szCs w:val="24"/>
        </w:rPr>
        <w:t>nejpozději 3 měsíce předem</w:t>
      </w:r>
      <w:r w:rsidR="008E331C">
        <w:rPr>
          <w:rFonts w:cs="Segoe UI Light"/>
          <w:sz w:val="24"/>
          <w:szCs w:val="24"/>
        </w:rPr>
        <w:t xml:space="preserve"> na</w:t>
      </w:r>
      <w:r w:rsidR="00F65CF3">
        <w:rPr>
          <w:rFonts w:cs="Segoe UI Light"/>
          <w:sz w:val="24"/>
          <w:szCs w:val="24"/>
        </w:rPr>
        <w:t xml:space="preserve"> email</w:t>
      </w:r>
      <w:r w:rsidR="008E331C">
        <w:rPr>
          <w:rFonts w:cs="Segoe UI Light"/>
          <w:sz w:val="24"/>
          <w:szCs w:val="24"/>
        </w:rPr>
        <w:t xml:space="preserve">: </w:t>
      </w:r>
      <w:r w:rsidR="003F75E1">
        <w:rPr>
          <w:rFonts w:cs="Segoe UI Light"/>
          <w:sz w:val="24"/>
          <w:szCs w:val="24"/>
        </w:rPr>
        <w:t>spravcehaly</w:t>
      </w:r>
      <w:r w:rsidR="008E331C" w:rsidRPr="00593BC8">
        <w:rPr>
          <w:rFonts w:cs="Segoe UI Light"/>
          <w:sz w:val="24"/>
          <w:szCs w:val="24"/>
        </w:rPr>
        <w:t>@g</w:t>
      </w:r>
      <w:r w:rsidR="00593BC8" w:rsidRPr="00593BC8">
        <w:rPr>
          <w:rFonts w:cs="Segoe UI Light"/>
          <w:sz w:val="24"/>
          <w:szCs w:val="24"/>
        </w:rPr>
        <w:t>sv365</w:t>
      </w:r>
      <w:r w:rsidR="008E331C" w:rsidRPr="00593BC8">
        <w:rPr>
          <w:rFonts w:cs="Segoe UI Light"/>
          <w:sz w:val="24"/>
          <w:szCs w:val="24"/>
        </w:rPr>
        <w:t>.cz</w:t>
      </w:r>
      <w:r w:rsidR="008E331C">
        <w:rPr>
          <w:rFonts w:cs="Segoe UI Light"/>
          <w:sz w:val="24"/>
          <w:szCs w:val="24"/>
        </w:rPr>
        <w:t xml:space="preserve"> nebo </w:t>
      </w:r>
      <w:r w:rsidR="003F75E1">
        <w:rPr>
          <w:rFonts w:cs="Segoe UI Light"/>
          <w:sz w:val="24"/>
          <w:szCs w:val="24"/>
        </w:rPr>
        <w:t>jidelna</w:t>
      </w:r>
      <w:bookmarkStart w:id="0" w:name="_GoBack"/>
      <w:bookmarkEnd w:id="0"/>
      <w:r w:rsidR="00593BC8" w:rsidRPr="00593BC8">
        <w:rPr>
          <w:rFonts w:cs="Segoe UI Light"/>
          <w:sz w:val="24"/>
          <w:szCs w:val="24"/>
        </w:rPr>
        <w:t>@g</w:t>
      </w:r>
      <w:r w:rsidR="00F65CF3">
        <w:rPr>
          <w:rFonts w:cs="Segoe UI Light"/>
          <w:sz w:val="24"/>
          <w:szCs w:val="24"/>
        </w:rPr>
        <w:t>sv365</w:t>
      </w:r>
      <w:r w:rsidR="00593BC8" w:rsidRPr="00593BC8">
        <w:rPr>
          <w:rFonts w:cs="Segoe UI Light"/>
          <w:sz w:val="24"/>
          <w:szCs w:val="24"/>
        </w:rPr>
        <w:t>.cz</w:t>
      </w:r>
    </w:p>
    <w:p w:rsidR="008E331C" w:rsidRPr="009017EC" w:rsidRDefault="008E331C" w:rsidP="00812C05">
      <w:pPr>
        <w:rPr>
          <w:rFonts w:cs="Segoe UI Light"/>
          <w:sz w:val="24"/>
          <w:szCs w:val="24"/>
        </w:rPr>
      </w:pPr>
    </w:p>
    <w:sectPr w:rsidR="008E331C" w:rsidRPr="009017EC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08B" w:rsidRDefault="000B608B" w:rsidP="00812C05">
      <w:r>
        <w:separator/>
      </w:r>
    </w:p>
  </w:endnote>
  <w:endnote w:type="continuationSeparator" w:id="0">
    <w:p w:rsidR="000B608B" w:rsidRDefault="000B608B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C05" w:rsidRPr="0001373A" w:rsidRDefault="0042263B" w:rsidP="00812C05">
    <w:pPr>
      <w:pStyle w:val="Zhlav"/>
      <w:rPr>
        <w:sz w:val="20"/>
        <w:szCs w:val="20"/>
      </w:rPr>
    </w:pPr>
    <w:r w:rsidRPr="0001373A">
      <w:rPr>
        <w:sz w:val="20"/>
        <w:szCs w:val="20"/>
      </w:rPr>
      <w:t>G</w:t>
    </w:r>
    <w:r w:rsidR="00F06175" w:rsidRPr="0001373A">
      <w:rPr>
        <w:sz w:val="20"/>
        <w:szCs w:val="20"/>
      </w:rPr>
      <w:t xml:space="preserve">ymnázium, Střední odborná škola a Vyšší </w:t>
    </w:r>
    <w:r w:rsidR="00812C05" w:rsidRPr="0001373A">
      <w:rPr>
        <w:sz w:val="20"/>
        <w:szCs w:val="20"/>
      </w:rPr>
      <w:t>odborná škola Ledeč nad Sázavou</w:t>
    </w:r>
  </w:p>
  <w:p w:rsidR="00F06175" w:rsidRDefault="009017EC" w:rsidP="00812C05">
    <w:pPr>
      <w:pStyle w:val="Zhlav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724535</wp:posOffset>
              </wp:positionH>
              <wp:positionV relativeFrom="paragraph">
                <wp:posOffset>9932670</wp:posOffset>
              </wp:positionV>
              <wp:extent cx="457200" cy="428625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" cy="428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6175" w:rsidRPr="00CB43B0" w:rsidRDefault="00284AAA" w:rsidP="00812C05">
                          <w:pPr>
                            <w:pStyle w:val="Zpat"/>
                          </w:pPr>
                          <w:r w:rsidRPr="00CB43B0">
                            <w:fldChar w:fldCharType="begin"/>
                          </w:r>
                          <w:r w:rsidR="00F06175" w:rsidRPr="00CB43B0">
                            <w:instrText>PAGE   \* MERGEFORMAT</w:instrText>
                          </w:r>
                          <w:r w:rsidRPr="00CB43B0">
                            <w:fldChar w:fldCharType="separate"/>
                          </w:r>
                          <w:r w:rsidR="000B125F">
                            <w:t>2</w:t>
                          </w:r>
                          <w:r w:rsidRPr="00CB43B0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57.05pt;margin-top:782.1pt;width:36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" filled="f" stroked="f" strokeweight=".5pt">
              <v:textbox>
                <w:txbxContent>
                  <w:p w:rsidR="00F06175" w:rsidRPr="00CB43B0" w:rsidRDefault="00284AAA" w:rsidP="00812C05">
                    <w:pPr>
                      <w:pStyle w:val="Zpat"/>
                    </w:pPr>
                    <w:r w:rsidRPr="00CB43B0">
                      <w:fldChar w:fldCharType="begin"/>
                    </w:r>
                    <w:r w:rsidR="00F06175" w:rsidRPr="00CB43B0">
                      <w:instrText>PAGE   \* MERGEFORMAT</w:instrText>
                    </w:r>
                    <w:r w:rsidRPr="00CB43B0">
                      <w:fldChar w:fldCharType="separate"/>
                    </w:r>
                    <w:r w:rsidR="000B125F">
                      <w:t>2</w:t>
                    </w:r>
                    <w:r w:rsidRPr="00CB43B0"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06175" w:rsidRPr="0001373A">
      <w:rPr>
        <w:sz w:val="20"/>
        <w:szCs w:val="20"/>
      </w:rPr>
      <w:t xml:space="preserve">Husovo náměstí 1, 584 01 Ledeč nad Sázavou, </w:t>
    </w:r>
    <w:r w:rsidR="00812C05" w:rsidRPr="0001373A">
      <w:rPr>
        <w:sz w:val="20"/>
        <w:szCs w:val="20"/>
      </w:rPr>
      <w:t>t</w:t>
    </w:r>
    <w:r w:rsidR="00F06175" w:rsidRPr="0001373A">
      <w:rPr>
        <w:sz w:val="20"/>
        <w:szCs w:val="20"/>
      </w:rPr>
      <w:t>el.: 569 430</w:t>
    </w:r>
    <w:r w:rsidR="00812C05" w:rsidRPr="0001373A">
      <w:rPr>
        <w:sz w:val="20"/>
        <w:szCs w:val="20"/>
      </w:rPr>
      <w:t> </w:t>
    </w:r>
    <w:r w:rsidR="00F06175" w:rsidRPr="0001373A">
      <w:rPr>
        <w:sz w:val="20"/>
        <w:szCs w:val="20"/>
      </w:rPr>
      <w:t>50</w:t>
    </w:r>
    <w:r w:rsidR="00812C05" w:rsidRPr="0001373A">
      <w:rPr>
        <w:sz w:val="20"/>
        <w:szCs w:val="20"/>
      </w:rPr>
      <w:t xml:space="preserve">0, </w:t>
    </w:r>
    <w:hyperlink r:id="rId1" w:history="1">
      <w:r w:rsidR="00F06175" w:rsidRPr="0001373A">
        <w:rPr>
          <w:sz w:val="20"/>
          <w:szCs w:val="20"/>
        </w:rPr>
        <w:t>www.gvi.cz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08B" w:rsidRDefault="000B608B" w:rsidP="00812C05">
      <w:r>
        <w:separator/>
      </w:r>
    </w:p>
  </w:footnote>
  <w:footnote w:type="continuationSeparator" w:id="0">
    <w:p w:rsidR="000B608B" w:rsidRDefault="000B608B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4F9" w:rsidRDefault="00143875" w:rsidP="00812C05">
    <w:pPr>
      <w:pStyle w:val="Zhlav"/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0" t="0" r="0" b="4445"/>
          <wp:wrapNone/>
          <wp:docPr id="2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003c8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B10"/>
    <w:rsid w:val="0001366A"/>
    <w:rsid w:val="0001373A"/>
    <w:rsid w:val="000524F9"/>
    <w:rsid w:val="000A6D7E"/>
    <w:rsid w:val="000B125F"/>
    <w:rsid w:val="000B608B"/>
    <w:rsid w:val="0011745F"/>
    <w:rsid w:val="0012206D"/>
    <w:rsid w:val="001373AF"/>
    <w:rsid w:val="00142E2A"/>
    <w:rsid w:val="00143875"/>
    <w:rsid w:val="00163DD9"/>
    <w:rsid w:val="001B36E1"/>
    <w:rsid w:val="001B7A1E"/>
    <w:rsid w:val="001C7C59"/>
    <w:rsid w:val="001F0133"/>
    <w:rsid w:val="001F4124"/>
    <w:rsid w:val="00206650"/>
    <w:rsid w:val="002107C0"/>
    <w:rsid w:val="00213EEC"/>
    <w:rsid w:val="00231E94"/>
    <w:rsid w:val="00271757"/>
    <w:rsid w:val="00284AAA"/>
    <w:rsid w:val="002C1543"/>
    <w:rsid w:val="002F23FF"/>
    <w:rsid w:val="0038732C"/>
    <w:rsid w:val="003A3923"/>
    <w:rsid w:val="003A63A2"/>
    <w:rsid w:val="003E5361"/>
    <w:rsid w:val="003F75E1"/>
    <w:rsid w:val="00414778"/>
    <w:rsid w:val="0042263B"/>
    <w:rsid w:val="00460E9E"/>
    <w:rsid w:val="004622D3"/>
    <w:rsid w:val="00462BA6"/>
    <w:rsid w:val="004745A1"/>
    <w:rsid w:val="004E17C6"/>
    <w:rsid w:val="00513625"/>
    <w:rsid w:val="005357AF"/>
    <w:rsid w:val="00545FDE"/>
    <w:rsid w:val="00593BC8"/>
    <w:rsid w:val="005A0A76"/>
    <w:rsid w:val="005D42C4"/>
    <w:rsid w:val="005D485D"/>
    <w:rsid w:val="005F12AE"/>
    <w:rsid w:val="00682E9A"/>
    <w:rsid w:val="006B34F9"/>
    <w:rsid w:val="006C51B2"/>
    <w:rsid w:val="00787AB2"/>
    <w:rsid w:val="00790B10"/>
    <w:rsid w:val="007C6A99"/>
    <w:rsid w:val="00812C05"/>
    <w:rsid w:val="008C4A03"/>
    <w:rsid w:val="008D560B"/>
    <w:rsid w:val="008E331C"/>
    <w:rsid w:val="008F6AF0"/>
    <w:rsid w:val="009017EC"/>
    <w:rsid w:val="009241DC"/>
    <w:rsid w:val="00951AD5"/>
    <w:rsid w:val="0095598E"/>
    <w:rsid w:val="009C5D84"/>
    <w:rsid w:val="009D4E83"/>
    <w:rsid w:val="00A1768F"/>
    <w:rsid w:val="00A3068A"/>
    <w:rsid w:val="00A429E7"/>
    <w:rsid w:val="00A450A9"/>
    <w:rsid w:val="00A457ED"/>
    <w:rsid w:val="00A61B64"/>
    <w:rsid w:val="00A81E12"/>
    <w:rsid w:val="00AE5FF5"/>
    <w:rsid w:val="00B205B7"/>
    <w:rsid w:val="00B266AE"/>
    <w:rsid w:val="00BC298E"/>
    <w:rsid w:val="00BD20B7"/>
    <w:rsid w:val="00C3723F"/>
    <w:rsid w:val="00CA068B"/>
    <w:rsid w:val="00D04CF4"/>
    <w:rsid w:val="00D3064E"/>
    <w:rsid w:val="00D854EF"/>
    <w:rsid w:val="00DE5A3E"/>
    <w:rsid w:val="00E1130B"/>
    <w:rsid w:val="00E73013"/>
    <w:rsid w:val="00E90C62"/>
    <w:rsid w:val="00EF0B22"/>
    <w:rsid w:val="00F06175"/>
    <w:rsid w:val="00F65CF3"/>
    <w:rsid w:val="00F72733"/>
    <w:rsid w:val="00F749AE"/>
    <w:rsid w:val="00FB053A"/>
    <w:rsid w:val="00FC3501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3c82"/>
    </o:shapedefaults>
    <o:shapelayout v:ext="edit">
      <o:idmap v:ext="edit" data="1"/>
    </o:shapelayout>
  </w:shapeDefaults>
  <w:decimalSymbol w:val=","/>
  <w:listSeparator w:val=";"/>
  <w14:docId w14:val="7AED636A"/>
  <w15:docId w15:val="{7A8DA680-6784-4A3F-93E9-72EFD37A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A457ED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A457ED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  <w:style w:type="table" w:styleId="Mkatabulky">
    <w:name w:val="Table Grid"/>
    <w:basedOn w:val="Normlntabulka"/>
    <w:rsid w:val="00A17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iskovai\Desktop\Ojdedn&#225;vka%20stravov&#225;n&#237;%20-%20ubytov&#225;n&#237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Ojdednávka stravování - ubytování.dotx</Template>
  <TotalTime>3</TotalTime>
  <Pages>2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742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8061037</vt:i4>
      </vt:variant>
      <vt:variant>
        <vt:i4>0</vt:i4>
      </vt:variant>
      <vt:variant>
        <vt:i4>0</vt:i4>
      </vt:variant>
      <vt:variant>
        <vt:i4>5</vt:i4>
      </vt:variant>
      <vt:variant>
        <vt:lpwstr>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Vitisková Ivana</dc:creator>
  <cp:lastModifiedBy>Roubíček Jan</cp:lastModifiedBy>
  <cp:revision>3</cp:revision>
  <cp:lastPrinted>2014-05-28T12:21:00Z</cp:lastPrinted>
  <dcterms:created xsi:type="dcterms:W3CDTF">2022-12-29T09:19:00Z</dcterms:created>
  <dcterms:modified xsi:type="dcterms:W3CDTF">2023-07-03T07:03:00Z</dcterms:modified>
</cp:coreProperties>
</file>